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F311B" w14:textId="77777777" w:rsidR="00F06EA4" w:rsidRDefault="00F06EA4"/>
    <w:p w14:paraId="37ACE8F0" w14:textId="77777777" w:rsidR="00B02E3A" w:rsidRDefault="00B02E3A"/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289B46CA" w14:textId="77777777" w:rsidTr="00920BF2">
        <w:trPr>
          <w:trHeight w:hRule="exact" w:val="1701"/>
        </w:trPr>
        <w:tc>
          <w:tcPr>
            <w:tcW w:w="5529" w:type="dxa"/>
          </w:tcPr>
          <w:p w14:paraId="4FEBAED3" w14:textId="46C25140" w:rsidR="000B20D8" w:rsidRDefault="00B94F36" w:rsidP="00E6168A">
            <w:r>
              <w:t xml:space="preserve">Katrineholm </w:t>
            </w:r>
            <w:r w:rsidR="00E45735">
              <w:fldChar w:fldCharType="begin"/>
            </w:r>
            <w:r w:rsidR="00E45735">
              <w:instrText xml:space="preserve"> CREATEDATE \@ "d MMMM yyyy" </w:instrText>
            </w:r>
            <w:r w:rsidR="00E45735">
              <w:fldChar w:fldCharType="separate"/>
            </w:r>
            <w:r w:rsidR="00B02E3A">
              <w:rPr>
                <w:noProof/>
              </w:rPr>
              <w:t>23</w:t>
            </w:r>
            <w:r w:rsidR="00F06EDA">
              <w:rPr>
                <w:noProof/>
              </w:rPr>
              <w:t xml:space="preserve"> </w:t>
            </w:r>
            <w:r w:rsidR="00B02E3A">
              <w:rPr>
                <w:noProof/>
              </w:rPr>
              <w:t>augusti</w:t>
            </w:r>
            <w:r w:rsidR="00F06EDA">
              <w:rPr>
                <w:noProof/>
              </w:rPr>
              <w:t xml:space="preserve"> 2023</w:t>
            </w:r>
            <w:r w:rsidR="00E45735">
              <w:rPr>
                <w:noProof/>
              </w:rPr>
              <w:fldChar w:fldCharType="end"/>
            </w:r>
          </w:p>
        </w:tc>
        <w:tc>
          <w:tcPr>
            <w:tcW w:w="3897" w:type="dxa"/>
          </w:tcPr>
          <w:p w14:paraId="1F9EC293" w14:textId="77777777" w:rsidR="000B20D8" w:rsidRDefault="0055779F" w:rsidP="00A553BE">
            <w:pPr>
              <w:pStyle w:val="Adress"/>
            </w:pPr>
            <w:r>
              <w:t xml:space="preserve">Klicka här för att lägga till </w:t>
            </w:r>
            <w:r w:rsidR="00B96B43">
              <w:t>mottagare</w:t>
            </w:r>
            <w:r w:rsidR="00BF0B44">
              <w:fldChar w:fldCharType="begin"/>
            </w:r>
            <w:r w:rsidR="000B20D8">
              <w:instrText xml:space="preserve">  </w:instrText>
            </w:r>
            <w:r w:rsidR="00BF0B44">
              <w:fldChar w:fldCharType="end"/>
            </w:r>
          </w:p>
        </w:tc>
      </w:tr>
    </w:tbl>
    <w:p w14:paraId="67F76E80" w14:textId="6FB55A9D" w:rsidR="0059366A" w:rsidRPr="00F9683E" w:rsidRDefault="00635EE2" w:rsidP="0059366A">
      <w:pPr>
        <w:pStyle w:val="Rubrik1"/>
      </w:pPr>
      <w:r>
        <w:t>Vi kommer inom kort att ändra din grundavgift</w:t>
      </w:r>
    </w:p>
    <w:p w14:paraId="1A570A68" w14:textId="501FC0E9" w:rsidR="00026E12" w:rsidRDefault="00F06EDA" w:rsidP="00026E12">
      <w:r>
        <w:t xml:space="preserve">Vid genomgång av vårt kundregister har vi noterat att </w:t>
      </w:r>
      <w:r w:rsidR="00AE2B4B">
        <w:t>du</w:t>
      </w:r>
      <w:r>
        <w:t xml:space="preserve"> inte haft korrekt grundavgift</w:t>
      </w:r>
      <w:r w:rsidR="00D406BE">
        <w:t xml:space="preserve"> </w:t>
      </w:r>
      <w:r w:rsidR="007D6390">
        <w:t>i kombination med</w:t>
      </w:r>
      <w:r w:rsidR="00D406BE">
        <w:t xml:space="preserve"> </w:t>
      </w:r>
      <w:r w:rsidR="00AE2B4B">
        <w:t>din</w:t>
      </w:r>
      <w:r w:rsidR="00D406BE">
        <w:t xml:space="preserve"> hämtnings</w:t>
      </w:r>
      <w:r w:rsidR="003D467F">
        <w:t>period</w:t>
      </w:r>
      <w:r w:rsidR="00D406BE">
        <w:t xml:space="preserve"> av kärl</w:t>
      </w:r>
      <w:r>
        <w:t xml:space="preserve">. Vi kommer att korrigera till rätt taxa från och med </w:t>
      </w:r>
      <w:r w:rsidR="00B02E3A">
        <w:t>2023</w:t>
      </w:r>
      <w:r>
        <w:t>-</w:t>
      </w:r>
      <w:r w:rsidR="00B02E3A">
        <w:t>1</w:t>
      </w:r>
      <w:r w:rsidR="00BE6925">
        <w:t>1</w:t>
      </w:r>
      <w:r>
        <w:t>-</w:t>
      </w:r>
      <w:r w:rsidR="00B02E3A">
        <w:t>01</w:t>
      </w:r>
      <w:r w:rsidR="00D502A7" w:rsidRPr="00D502A7">
        <w:t xml:space="preserve"> </w:t>
      </w:r>
      <w:r w:rsidR="00D502A7">
        <w:t>och det kommer visas på din ordinarie faktura efter ändring</w:t>
      </w:r>
      <w:r w:rsidR="00AE2B4B">
        <w:t>.</w:t>
      </w:r>
    </w:p>
    <w:p w14:paraId="706650E6" w14:textId="203A7DDE" w:rsidR="00090EC1" w:rsidRDefault="00090EC1" w:rsidP="00026E12"/>
    <w:p w14:paraId="7EFB804A" w14:textId="2232ABF7" w:rsidR="00090EC1" w:rsidRDefault="00090EC1" w:rsidP="00026E12"/>
    <w:p w14:paraId="0CFBDFCD" w14:textId="77777777" w:rsidR="004A6FFA" w:rsidRDefault="004A6FFA" w:rsidP="00026E12"/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5"/>
        <w:gridCol w:w="4606"/>
      </w:tblGrid>
      <w:tr w:rsidR="004A6FFA" w:rsidRPr="00EB5210" w14:paraId="1C9F6070" w14:textId="77777777" w:rsidTr="00994AC6">
        <w:tc>
          <w:tcPr>
            <w:tcW w:w="4605" w:type="dxa"/>
          </w:tcPr>
          <w:p w14:paraId="2661E479" w14:textId="4B7BA132" w:rsidR="004A6FFA" w:rsidRDefault="004A6FFA" w:rsidP="00994AC6">
            <w:r>
              <w:rPr>
                <w:b/>
              </w:rPr>
              <w:t>Idag fakturerar vi dig för</w:t>
            </w:r>
            <w:r w:rsidRPr="0028163A">
              <w:rPr>
                <w:b/>
              </w:rPr>
              <w:t>:</w:t>
            </w:r>
            <w:r w:rsidRPr="009E61ED">
              <w:t xml:space="preserve"> </w:t>
            </w:r>
            <w:r>
              <w:br/>
            </w:r>
            <w:r w:rsidR="00B02E3A">
              <w:t>Fast avgift för</w:t>
            </w:r>
            <w:r w:rsidR="00BE6925">
              <w:t xml:space="preserve"> fritidshus</w:t>
            </w:r>
            <w:r w:rsidR="00B02E3A">
              <w:t>.</w:t>
            </w:r>
          </w:p>
          <w:p w14:paraId="1486B161" w14:textId="77777777" w:rsidR="004A6FFA" w:rsidRDefault="004A6FFA" w:rsidP="00994AC6">
            <w:pPr>
              <w:rPr>
                <w:b/>
              </w:rPr>
            </w:pPr>
          </w:p>
        </w:tc>
        <w:tc>
          <w:tcPr>
            <w:tcW w:w="4606" w:type="dxa"/>
          </w:tcPr>
          <w:p w14:paraId="0E4F8B4A" w14:textId="31C5EC0D" w:rsidR="004A6FFA" w:rsidRPr="00EB5210" w:rsidRDefault="004A6FFA" w:rsidP="00994AC6">
            <w:r>
              <w:rPr>
                <w:b/>
              </w:rPr>
              <w:t>Det ändras till</w:t>
            </w:r>
            <w:r w:rsidRPr="0028163A">
              <w:rPr>
                <w:b/>
              </w:rPr>
              <w:t>:</w:t>
            </w:r>
            <w:r>
              <w:t xml:space="preserve"> </w:t>
            </w:r>
            <w:r>
              <w:br/>
            </w:r>
            <w:r w:rsidR="00B02E3A">
              <w:t xml:space="preserve">Fast avgift för </w:t>
            </w:r>
            <w:r w:rsidR="005B7A70">
              <w:br/>
            </w:r>
            <w:r w:rsidR="00BE6925">
              <w:t>permanentbostad</w:t>
            </w:r>
            <w:r w:rsidR="005B7A70">
              <w:t>/småhus</w:t>
            </w:r>
            <w:r w:rsidR="00B02E3A">
              <w:t>.</w:t>
            </w:r>
          </w:p>
        </w:tc>
      </w:tr>
    </w:tbl>
    <w:p w14:paraId="4A7DC063" w14:textId="77777777" w:rsidR="004A6FFA" w:rsidRDefault="004A6FFA" w:rsidP="00026E12"/>
    <w:p w14:paraId="1836EC75" w14:textId="77777777" w:rsidR="0059366A" w:rsidRDefault="0059366A" w:rsidP="00026E12"/>
    <w:p w14:paraId="0E1A1295" w14:textId="35C5705F" w:rsidR="00026E12" w:rsidRDefault="00026E12" w:rsidP="00026E12"/>
    <w:p w14:paraId="7274CF7D" w14:textId="77777777" w:rsidR="004A6FFA" w:rsidRDefault="004A6FFA" w:rsidP="00026E12"/>
    <w:p w14:paraId="592C8858" w14:textId="77777777" w:rsidR="004A6FFA" w:rsidRDefault="004A6FFA" w:rsidP="004A6FFA">
      <w:r>
        <w:t>Gällande taxor och avgifter finns att läsa på vår hemsida</w:t>
      </w:r>
    </w:p>
    <w:p w14:paraId="56BB134D" w14:textId="5991E6E2" w:rsidR="00090EC1" w:rsidRDefault="004A6FFA" w:rsidP="00026E12">
      <w:r>
        <w:t>www.</w:t>
      </w:r>
      <w:r w:rsidR="00AE2B4B" w:rsidRPr="00AE2B4B">
        <w:t>sormlandvatten.se/kundservice/avgifter/avgifter-renhallning/taxedokument/</w:t>
      </w:r>
    </w:p>
    <w:p w14:paraId="705C350E" w14:textId="77777777" w:rsidR="00090EC1" w:rsidRDefault="00090EC1" w:rsidP="00026E12"/>
    <w:p w14:paraId="7DF1FA4E" w14:textId="77777777" w:rsidR="005B7A70" w:rsidRDefault="005B7A70" w:rsidP="00026E12"/>
    <w:p w14:paraId="211F637D" w14:textId="77777777" w:rsidR="00026E12" w:rsidRDefault="00026E12" w:rsidP="00026E12">
      <w:r>
        <w:t>Med vänlig hälsning</w:t>
      </w:r>
    </w:p>
    <w:p w14:paraId="4C3867AF" w14:textId="77777777" w:rsidR="00026E12" w:rsidRDefault="00026E12" w:rsidP="00026E12">
      <w:r>
        <w:t>Sörmland Vatten</w:t>
      </w:r>
    </w:p>
    <w:p w14:paraId="205202E1" w14:textId="0A6BD109" w:rsidR="00A553BE" w:rsidRPr="00A553BE" w:rsidRDefault="006D5AAB" w:rsidP="00026E12">
      <w:r>
        <w:t>Renhållningen</w:t>
      </w:r>
    </w:p>
    <w:sectPr w:rsidR="00A553BE" w:rsidRPr="00A553BE" w:rsidSect="00D102CD">
      <w:headerReference w:type="default" r:id="rId9"/>
      <w:footerReference w:type="default" r:id="rId10"/>
      <w:headerReference w:type="first" r:id="rId11"/>
      <w:footerReference w:type="first" r:id="rId12"/>
      <w:pgSz w:w="11907" w:h="16840" w:code="9"/>
      <w:pgMar w:top="2098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BE977" w14:textId="77777777" w:rsidR="00F06EDA" w:rsidRDefault="00F06EDA">
      <w:r>
        <w:separator/>
      </w:r>
    </w:p>
  </w:endnote>
  <w:endnote w:type="continuationSeparator" w:id="0">
    <w:p w14:paraId="366E129D" w14:textId="77777777" w:rsidR="00F06EDA" w:rsidRDefault="00F06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0A70B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12D537CD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18CA6F0B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2912BBFC" w14:textId="7A245793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4EC274DC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1509EC3F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38B8FBF0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2BA5F1DE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1BA2C" w14:textId="77777777" w:rsidR="00F156C4" w:rsidRDefault="00F156C4" w:rsidP="00C740F3">
    <w:pPr>
      <w:pStyle w:val="Sidfot"/>
    </w:pPr>
  </w:p>
  <w:p w14:paraId="085FDBBE" w14:textId="77777777" w:rsidR="00F156C4" w:rsidRDefault="00F156C4" w:rsidP="00C740F3">
    <w:pPr>
      <w:pStyle w:val="Sidfot"/>
    </w:pPr>
  </w:p>
  <w:p w14:paraId="607DAC83" w14:textId="77777777" w:rsidR="00F156C4" w:rsidRPr="00E85BA2" w:rsidRDefault="00F156C4" w:rsidP="00C740F3">
    <w:pPr>
      <w:pStyle w:val="Sidfot"/>
    </w:pPr>
  </w:p>
  <w:p w14:paraId="50500909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29778A3E" w14:textId="77777777" w:rsidR="00FD4CA5" w:rsidRPr="00A553BE" w:rsidRDefault="00FD4CA5" w:rsidP="00C740F3">
    <w:pPr>
      <w:pStyle w:val="Sidfot"/>
      <w:rPr>
        <w:lang w:val="sv-SE"/>
      </w:rPr>
    </w:pPr>
  </w:p>
  <w:p w14:paraId="69FF3C8B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7FC2A065" w14:textId="17D1176D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68904537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01BC3902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2CE3B607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AEB56" w14:textId="77777777" w:rsidR="00F06EDA" w:rsidRDefault="00F06EDA">
      <w:r>
        <w:separator/>
      </w:r>
    </w:p>
  </w:footnote>
  <w:footnote w:type="continuationSeparator" w:id="0">
    <w:p w14:paraId="1913E618" w14:textId="77777777" w:rsidR="00F06EDA" w:rsidRDefault="00F06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341D0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DC65026" wp14:editId="0BFD67A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C9008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ADE7D6A" w14:textId="41420D4D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D502A7">
      <w:rPr>
        <w:noProof/>
      </w:rPr>
      <w:t>2023-08-22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D502A7">
      <w:fldChar w:fldCharType="begin"/>
    </w:r>
    <w:r w:rsidR="00D502A7">
      <w:instrText xml:space="preserve"> NUMPAGES  \* LOWER </w:instrText>
    </w:r>
    <w:r w:rsidR="00D502A7">
      <w:fldChar w:fldCharType="separate"/>
    </w:r>
    <w:r w:rsidR="007959A8">
      <w:rPr>
        <w:noProof/>
      </w:rPr>
      <w:t>1</w:t>
    </w:r>
    <w:r w:rsidR="00D502A7">
      <w:rPr>
        <w:noProof/>
      </w:rPr>
      <w:fldChar w:fldCharType="end"/>
    </w:r>
    <w:r w:rsidRPr="009062B6"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DA"/>
    <w:rsid w:val="0002699C"/>
    <w:rsid w:val="00026E12"/>
    <w:rsid w:val="000840E8"/>
    <w:rsid w:val="00090EC1"/>
    <w:rsid w:val="000B20D8"/>
    <w:rsid w:val="000B5C7F"/>
    <w:rsid w:val="001252F3"/>
    <w:rsid w:val="001761AF"/>
    <w:rsid w:val="00180236"/>
    <w:rsid w:val="001927EA"/>
    <w:rsid w:val="001B2156"/>
    <w:rsid w:val="001B44BE"/>
    <w:rsid w:val="001C3151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932"/>
    <w:rsid w:val="003B0B44"/>
    <w:rsid w:val="003D3CDE"/>
    <w:rsid w:val="003D43E6"/>
    <w:rsid w:val="003D467F"/>
    <w:rsid w:val="004160A6"/>
    <w:rsid w:val="00424DA6"/>
    <w:rsid w:val="004378A0"/>
    <w:rsid w:val="00466259"/>
    <w:rsid w:val="00475BD4"/>
    <w:rsid w:val="004839A8"/>
    <w:rsid w:val="00495E08"/>
    <w:rsid w:val="004A4745"/>
    <w:rsid w:val="004A6FFA"/>
    <w:rsid w:val="004E10A6"/>
    <w:rsid w:val="004E6647"/>
    <w:rsid w:val="004F69BB"/>
    <w:rsid w:val="00531E63"/>
    <w:rsid w:val="005443D5"/>
    <w:rsid w:val="0055779F"/>
    <w:rsid w:val="00575FF7"/>
    <w:rsid w:val="00590246"/>
    <w:rsid w:val="0059366A"/>
    <w:rsid w:val="005B54FC"/>
    <w:rsid w:val="005B7A70"/>
    <w:rsid w:val="00616FCE"/>
    <w:rsid w:val="00635EE2"/>
    <w:rsid w:val="00662723"/>
    <w:rsid w:val="006631CC"/>
    <w:rsid w:val="006731FC"/>
    <w:rsid w:val="0068117F"/>
    <w:rsid w:val="0068435E"/>
    <w:rsid w:val="0069750A"/>
    <w:rsid w:val="006A393A"/>
    <w:rsid w:val="006D1BCA"/>
    <w:rsid w:val="006D5AAB"/>
    <w:rsid w:val="006E2E9C"/>
    <w:rsid w:val="006F3E3C"/>
    <w:rsid w:val="00715DF3"/>
    <w:rsid w:val="007265D8"/>
    <w:rsid w:val="00753633"/>
    <w:rsid w:val="007807EC"/>
    <w:rsid w:val="00781537"/>
    <w:rsid w:val="007959A8"/>
    <w:rsid w:val="007A44A0"/>
    <w:rsid w:val="007C1BE2"/>
    <w:rsid w:val="007D6390"/>
    <w:rsid w:val="00811896"/>
    <w:rsid w:val="00812C7F"/>
    <w:rsid w:val="00813711"/>
    <w:rsid w:val="008141A9"/>
    <w:rsid w:val="008218A8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E1353"/>
    <w:rsid w:val="00903CC1"/>
    <w:rsid w:val="009062B6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AE2B4B"/>
    <w:rsid w:val="00B01058"/>
    <w:rsid w:val="00B02E3A"/>
    <w:rsid w:val="00B06684"/>
    <w:rsid w:val="00B2552E"/>
    <w:rsid w:val="00B87226"/>
    <w:rsid w:val="00B94F36"/>
    <w:rsid w:val="00B96B43"/>
    <w:rsid w:val="00BA6E75"/>
    <w:rsid w:val="00BA76E4"/>
    <w:rsid w:val="00BE6925"/>
    <w:rsid w:val="00BF0B44"/>
    <w:rsid w:val="00BF18E0"/>
    <w:rsid w:val="00C0381B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406BE"/>
    <w:rsid w:val="00D502A7"/>
    <w:rsid w:val="00D55C52"/>
    <w:rsid w:val="00D57351"/>
    <w:rsid w:val="00D61784"/>
    <w:rsid w:val="00D73105"/>
    <w:rsid w:val="00D92765"/>
    <w:rsid w:val="00D976AF"/>
    <w:rsid w:val="00D97CD3"/>
    <w:rsid w:val="00DB5883"/>
    <w:rsid w:val="00DE5EFF"/>
    <w:rsid w:val="00E05124"/>
    <w:rsid w:val="00E45735"/>
    <w:rsid w:val="00E6168A"/>
    <w:rsid w:val="00E85BA2"/>
    <w:rsid w:val="00E94B58"/>
    <w:rsid w:val="00EA592D"/>
    <w:rsid w:val="00EF0DF7"/>
    <w:rsid w:val="00F06EA4"/>
    <w:rsid w:val="00F06EDA"/>
    <w:rsid w:val="00F156C4"/>
    <w:rsid w:val="00F40051"/>
    <w:rsid w:val="00F67B4F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14824D"/>
  <w15:docId w15:val="{9BD45178-2212-4E48-ABA2-902F591C7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4A6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</Template>
  <TotalTime>43</TotalTime>
  <Pages>1</Pages>
  <Words>94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Kajsa Tillqvist</dc:creator>
  <cp:lastModifiedBy>Kajsa Tillqvist</cp:lastModifiedBy>
  <cp:revision>7</cp:revision>
  <cp:lastPrinted>2023-03-17T10:05:00Z</cp:lastPrinted>
  <dcterms:created xsi:type="dcterms:W3CDTF">2023-08-16T10:57:00Z</dcterms:created>
  <dcterms:modified xsi:type="dcterms:W3CDTF">2023-08-22T14:43:00Z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